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BE8" w:rsidRPr="00FF3126" w:rsidRDefault="00EE2381">
      <w:pPr>
        <w:rPr>
          <w:b/>
          <w:sz w:val="24"/>
          <w:szCs w:val="24"/>
        </w:rPr>
      </w:pPr>
      <w:r w:rsidRPr="00FF3126">
        <w:rPr>
          <w:b/>
          <w:sz w:val="24"/>
          <w:szCs w:val="24"/>
        </w:rPr>
        <w:t>Valentine</w:t>
      </w:r>
    </w:p>
    <w:p w:rsidR="00EE2381" w:rsidRPr="00FF3126" w:rsidRDefault="00EE2381">
      <w:pPr>
        <w:rPr>
          <w:b/>
          <w:sz w:val="24"/>
          <w:szCs w:val="24"/>
        </w:rPr>
      </w:pPr>
      <w:r w:rsidRPr="00FF3126">
        <w:rPr>
          <w:b/>
          <w:sz w:val="24"/>
          <w:szCs w:val="24"/>
        </w:rPr>
        <w:t>By Carol Ann Duffy</w:t>
      </w:r>
    </w:p>
    <w:p w:rsidR="00EE2381" w:rsidRDefault="00EE2381"/>
    <w:p w:rsidR="00EE2381" w:rsidRPr="00FF3126" w:rsidRDefault="00EE2381">
      <w:pPr>
        <w:rPr>
          <w:b/>
          <w:sz w:val="24"/>
          <w:szCs w:val="24"/>
        </w:rPr>
      </w:pPr>
      <w:r w:rsidRPr="00FF3126">
        <w:rPr>
          <w:b/>
          <w:sz w:val="24"/>
          <w:szCs w:val="24"/>
        </w:rPr>
        <w:t>Persona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Could potentially be Carol Ann Duffy speaking to her partner, therefore an autobiographical poem (like ‘Originally’)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Or the persona could be universal – speaking to everyone who is in love</w:t>
      </w:r>
    </w:p>
    <w:p w:rsidR="00EE2381" w:rsidRDefault="00EE2381" w:rsidP="00EE2381"/>
    <w:p w:rsidR="00EE2381" w:rsidRPr="00FF3126" w:rsidRDefault="00EE2381" w:rsidP="00EE2381">
      <w:pPr>
        <w:rPr>
          <w:b/>
          <w:sz w:val="24"/>
          <w:szCs w:val="24"/>
        </w:rPr>
      </w:pPr>
      <w:r w:rsidRPr="00FF3126">
        <w:rPr>
          <w:b/>
          <w:sz w:val="24"/>
          <w:szCs w:val="24"/>
        </w:rPr>
        <w:t>Key Ideas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 w:rsidRPr="00FF3126">
        <w:rPr>
          <w:b/>
        </w:rPr>
        <w:t>Love</w:t>
      </w:r>
      <w:r>
        <w:t>: but the persona wishes to reject the stereotypical ideas about and symbols of love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“</w:t>
      </w:r>
      <w:r w:rsidRPr="00FF3126">
        <w:rPr>
          <w:b/>
        </w:rPr>
        <w:t>Not a red rose or a stain heart</w:t>
      </w:r>
      <w:r>
        <w:t>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“</w:t>
      </w:r>
      <w:r w:rsidRPr="00FF3126">
        <w:rPr>
          <w:b/>
        </w:rPr>
        <w:t xml:space="preserve">Not a cute card or a </w:t>
      </w:r>
      <w:proofErr w:type="spellStart"/>
      <w:r w:rsidRPr="00FF3126">
        <w:rPr>
          <w:b/>
        </w:rPr>
        <w:t>kissogram</w:t>
      </w:r>
      <w:proofErr w:type="spellEnd"/>
      <w:r>
        <w:t>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Repetition of ‘not’ suggests strong rejection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Alliteration draws attention to the stereotypical gifts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One sentence verses also draw attention to the rejection</w:t>
      </w:r>
    </w:p>
    <w:p w:rsidR="00EE2381" w:rsidRPr="00FF3126" w:rsidRDefault="00EE2381" w:rsidP="00EE2381">
      <w:pPr>
        <w:pStyle w:val="ListParagraph"/>
        <w:numPr>
          <w:ilvl w:val="0"/>
          <w:numId w:val="1"/>
        </w:numPr>
        <w:rPr>
          <w:b/>
        </w:rPr>
      </w:pPr>
      <w:r w:rsidRPr="00FF3126">
        <w:rPr>
          <w:b/>
        </w:rPr>
        <w:t>A truthful exploration of love through an onion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“</w:t>
      </w:r>
      <w:r w:rsidRPr="00FF3126">
        <w:rPr>
          <w:b/>
        </w:rPr>
        <w:t>I give you an onion</w:t>
      </w:r>
      <w:r>
        <w:t>”</w:t>
      </w:r>
    </w:p>
    <w:p w:rsidR="00EE2381" w:rsidRDefault="00EE2381" w:rsidP="00EE2381">
      <w:pPr>
        <w:pStyle w:val="ListParagraph"/>
      </w:pPr>
    </w:p>
    <w:p w:rsidR="00EE2381" w:rsidRDefault="00EE2381" w:rsidP="00EE2381">
      <w:pPr>
        <w:pStyle w:val="ListParagraph"/>
      </w:pPr>
      <w:r w:rsidRPr="00FF3126">
        <w:rPr>
          <w:b/>
        </w:rPr>
        <w:t>Love can be</w:t>
      </w:r>
      <w:r>
        <w:t>: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Beautiful “it is a moon …”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Mysterious, wrapped in many layers “ wrapped in brown paper”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Sexy / erotic “the careful undressing of love”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Deeply upsetting “it will blind you with tears”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Passionate “Its fierce kiss will stay on your lips”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A commitment “wedding ring”</w:t>
      </w:r>
    </w:p>
    <w:p w:rsidR="00EE2381" w:rsidRDefault="00EE2381" w:rsidP="00EE2381">
      <w:pPr>
        <w:pStyle w:val="ListParagraph"/>
        <w:numPr>
          <w:ilvl w:val="0"/>
          <w:numId w:val="1"/>
        </w:numPr>
      </w:pPr>
      <w:r>
        <w:t>Dangerous “knife” “Lethal.”</w:t>
      </w:r>
    </w:p>
    <w:p w:rsidR="00EE2381" w:rsidRPr="00FF3126" w:rsidRDefault="00EE2381" w:rsidP="00EE2381">
      <w:pPr>
        <w:rPr>
          <w:b/>
        </w:rPr>
      </w:pPr>
      <w:r w:rsidRPr="00FF3126">
        <w:rPr>
          <w:b/>
        </w:rPr>
        <w:t>Striking Imagery</w:t>
      </w:r>
    </w:p>
    <w:p w:rsidR="00EE2381" w:rsidRPr="00FF3126" w:rsidRDefault="00EE2381" w:rsidP="00EE2381">
      <w:pPr>
        <w:pStyle w:val="ListParagraph"/>
        <w:numPr>
          <w:ilvl w:val="0"/>
          <w:numId w:val="2"/>
        </w:numPr>
        <w:rPr>
          <w:b/>
        </w:rPr>
      </w:pPr>
      <w:r>
        <w:t>“</w:t>
      </w:r>
      <w:r w:rsidRPr="00FF3126">
        <w:rPr>
          <w:b/>
        </w:rPr>
        <w:t>It is a moon wrapped in brown paper. It promises light</w:t>
      </w:r>
    </w:p>
    <w:p w:rsidR="00EE2381" w:rsidRDefault="00EE2381" w:rsidP="00EE2381">
      <w:pPr>
        <w:pStyle w:val="ListParagraph"/>
      </w:pPr>
      <w:proofErr w:type="gramStart"/>
      <w:r w:rsidRPr="00FF3126">
        <w:rPr>
          <w:b/>
        </w:rPr>
        <w:t>like</w:t>
      </w:r>
      <w:proofErr w:type="gramEnd"/>
      <w:r w:rsidRPr="00FF3126">
        <w:rPr>
          <w:b/>
        </w:rPr>
        <w:t xml:space="preserve"> the careful undressing of love</w:t>
      </w:r>
      <w:r>
        <w:t>.”</w:t>
      </w:r>
    </w:p>
    <w:p w:rsidR="00EE2381" w:rsidRDefault="00EE2381" w:rsidP="00EE2381">
      <w:pPr>
        <w:pStyle w:val="ListParagraph"/>
      </w:pPr>
      <w:r>
        <w:t>The metaphor suggests that the best part of love (“it promises light”) is found when you work your way through the layers</w:t>
      </w:r>
    </w:p>
    <w:p w:rsidR="00EE2381" w:rsidRDefault="00EE2381" w:rsidP="00EE2381">
      <w:pPr>
        <w:pStyle w:val="ListParagraph"/>
        <w:numPr>
          <w:ilvl w:val="0"/>
          <w:numId w:val="2"/>
        </w:numPr>
      </w:pPr>
      <w:r>
        <w:t>“</w:t>
      </w:r>
      <w:proofErr w:type="spellStart"/>
      <w:r w:rsidRPr="00FF3126">
        <w:rPr>
          <w:b/>
        </w:rPr>
        <w:t>Its</w:t>
      </w:r>
      <w:proofErr w:type="spellEnd"/>
      <w:r w:rsidRPr="00FF3126">
        <w:rPr>
          <w:b/>
        </w:rPr>
        <w:t xml:space="preserve"> platinum loops shrink to a wedding ring</w:t>
      </w:r>
      <w:r>
        <w:t>”</w:t>
      </w:r>
      <w:r>
        <w:tab/>
      </w:r>
    </w:p>
    <w:p w:rsidR="00EE2381" w:rsidRDefault="00EE2381" w:rsidP="00EE2381">
      <w:pPr>
        <w:pStyle w:val="ListParagraph"/>
      </w:pPr>
      <w:r>
        <w:t>Positively: marriage and commitment are at the heart of love in the same way as a single ring is at the heart of an onion.</w:t>
      </w:r>
    </w:p>
    <w:p w:rsidR="00EE2381" w:rsidRDefault="00EE2381" w:rsidP="00EE2381">
      <w:pPr>
        <w:pStyle w:val="ListParagraph"/>
      </w:pPr>
      <w:r>
        <w:t>Negatively: word choice ‘shrink’ suggests something reduced in size which shows that marriage can spoil some relationships</w:t>
      </w:r>
    </w:p>
    <w:p w:rsidR="00EE2381" w:rsidRPr="00FF3126" w:rsidRDefault="00EE2381" w:rsidP="00EE2381">
      <w:pPr>
        <w:pStyle w:val="ListParagraph"/>
        <w:numPr>
          <w:ilvl w:val="0"/>
          <w:numId w:val="2"/>
        </w:numPr>
        <w:rPr>
          <w:b/>
        </w:rPr>
      </w:pPr>
      <w:r>
        <w:t>“</w:t>
      </w:r>
      <w:r w:rsidRPr="00FF3126">
        <w:rPr>
          <w:b/>
        </w:rPr>
        <w:t>Lethal.</w:t>
      </w:r>
    </w:p>
    <w:p w:rsidR="00EE2381" w:rsidRPr="00FF3126" w:rsidRDefault="00FF3126" w:rsidP="00EE2381">
      <w:pPr>
        <w:pStyle w:val="ListParagraph"/>
        <w:rPr>
          <w:b/>
        </w:rPr>
      </w:pPr>
      <w:r w:rsidRPr="00FF3126">
        <w:rPr>
          <w:b/>
        </w:rPr>
        <w:t>Its scent will cling to your fingers,</w:t>
      </w:r>
    </w:p>
    <w:p w:rsidR="00FF3126" w:rsidRDefault="00FF3126" w:rsidP="00EE2381">
      <w:pPr>
        <w:pStyle w:val="ListParagraph"/>
      </w:pPr>
      <w:r w:rsidRPr="00FF3126">
        <w:rPr>
          <w:b/>
        </w:rPr>
        <w:t>Cling to your knife</w:t>
      </w:r>
      <w:r>
        <w:t>.”</w:t>
      </w:r>
    </w:p>
    <w:p w:rsidR="00FF3126" w:rsidRDefault="00FF3126" w:rsidP="00EE2381">
      <w:pPr>
        <w:pStyle w:val="ListParagraph"/>
      </w:pPr>
      <w:r>
        <w:lastRenderedPageBreak/>
        <w:t>-powerful love is difficult to forget</w:t>
      </w:r>
    </w:p>
    <w:p w:rsidR="00FF3126" w:rsidRDefault="00FF3126" w:rsidP="00EE2381">
      <w:pPr>
        <w:pStyle w:val="ListParagraph"/>
      </w:pPr>
      <w:r>
        <w:t>-some relationships linger on even though love has brought pain and suffering which might even have caused the death of the relationship</w:t>
      </w:r>
    </w:p>
    <w:p w:rsidR="00FF3126" w:rsidRDefault="00FF3126" w:rsidP="00EE2381">
      <w:pPr>
        <w:pStyle w:val="ListParagraph"/>
      </w:pPr>
      <w:r>
        <w:t xml:space="preserve">- </w:t>
      </w:r>
      <w:proofErr w:type="gramStart"/>
      <w:r>
        <w:t>love</w:t>
      </w:r>
      <w:proofErr w:type="gramEnd"/>
      <w:r>
        <w:t xml:space="preserve"> can continue even though the relationship itself has been ‘killed off’</w:t>
      </w:r>
    </w:p>
    <w:p w:rsidR="00FF3126" w:rsidRDefault="00FF3126" w:rsidP="00FF3126"/>
    <w:p w:rsidR="00FF3126" w:rsidRPr="00FF3126" w:rsidRDefault="00FF3126" w:rsidP="00FF3126">
      <w:pPr>
        <w:rPr>
          <w:b/>
        </w:rPr>
      </w:pPr>
      <w:bookmarkStart w:id="0" w:name="_GoBack"/>
      <w:r w:rsidRPr="00FF3126">
        <w:rPr>
          <w:b/>
        </w:rPr>
        <w:t>Structure</w:t>
      </w:r>
    </w:p>
    <w:bookmarkEnd w:id="0"/>
    <w:p w:rsidR="00FF3126" w:rsidRDefault="00FF3126" w:rsidP="00FF3126">
      <w:pPr>
        <w:pStyle w:val="ListParagraph"/>
        <w:numPr>
          <w:ilvl w:val="0"/>
          <w:numId w:val="3"/>
        </w:numPr>
      </w:pPr>
      <w:r>
        <w:t>Single sentence verses</w:t>
      </w:r>
    </w:p>
    <w:p w:rsidR="00FF3126" w:rsidRDefault="00FF3126" w:rsidP="00FF3126">
      <w:pPr>
        <w:pStyle w:val="ListParagraph"/>
      </w:pPr>
      <w:r>
        <w:t>Draws attention to the persona: “I am trying to be truthful”</w:t>
      </w:r>
    </w:p>
    <w:p w:rsidR="00FF3126" w:rsidRDefault="00FF3126" w:rsidP="00FF3126">
      <w:pPr>
        <w:pStyle w:val="ListParagraph"/>
      </w:pPr>
      <w:r>
        <w:t xml:space="preserve">And the idea of rejecting </w:t>
      </w:r>
      <w:proofErr w:type="spellStart"/>
      <w:r>
        <w:t>steretypes</w:t>
      </w:r>
      <w:proofErr w:type="spellEnd"/>
      <w:r>
        <w:t>: “Not a …”</w:t>
      </w:r>
    </w:p>
    <w:p w:rsidR="00FF3126" w:rsidRDefault="00FF3126" w:rsidP="00FF3126">
      <w:pPr>
        <w:pStyle w:val="ListParagraph"/>
        <w:numPr>
          <w:ilvl w:val="0"/>
          <w:numId w:val="3"/>
        </w:numPr>
      </w:pPr>
      <w:r>
        <w:t>Short sentences make her ideas striking and clear</w:t>
      </w:r>
    </w:p>
    <w:p w:rsidR="00FF3126" w:rsidRDefault="00FF3126" w:rsidP="00FF3126">
      <w:pPr>
        <w:pStyle w:val="ListParagraph"/>
        <w:numPr>
          <w:ilvl w:val="0"/>
          <w:numId w:val="3"/>
        </w:numPr>
      </w:pPr>
      <w:r>
        <w:t>It is also the rejection of traditional love poetry</w:t>
      </w:r>
    </w:p>
    <w:p w:rsidR="00FF3126" w:rsidRDefault="00FF3126" w:rsidP="00FF3126">
      <w:pPr>
        <w:pStyle w:val="ListParagraph"/>
      </w:pPr>
      <w:r>
        <w:t>No rhyme, rhythm, no sonnet</w:t>
      </w:r>
    </w:p>
    <w:p w:rsidR="00FF3126" w:rsidRDefault="00FF3126" w:rsidP="00FF3126">
      <w:pPr>
        <w:pStyle w:val="ListParagraph"/>
      </w:pPr>
      <w:r>
        <w:t>Plain spoken English in free verse</w:t>
      </w:r>
    </w:p>
    <w:p w:rsidR="00FF3126" w:rsidRDefault="00FF3126" w:rsidP="00FF3126">
      <w:pPr>
        <w:pStyle w:val="ListParagraph"/>
      </w:pPr>
    </w:p>
    <w:p w:rsidR="00EE2381" w:rsidRDefault="00EE2381" w:rsidP="00EE2381">
      <w:pPr>
        <w:pStyle w:val="ListParagraph"/>
      </w:pPr>
    </w:p>
    <w:p w:rsidR="00EE2381" w:rsidRDefault="00EE2381" w:rsidP="00EE2381"/>
    <w:sectPr w:rsidR="00EE2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04C8"/>
    <w:multiLevelType w:val="hybridMultilevel"/>
    <w:tmpl w:val="40E87E52"/>
    <w:lvl w:ilvl="0" w:tplc="E65629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072C3"/>
    <w:multiLevelType w:val="hybridMultilevel"/>
    <w:tmpl w:val="A86A5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B6E39"/>
    <w:multiLevelType w:val="hybridMultilevel"/>
    <w:tmpl w:val="52A2A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381"/>
    <w:rsid w:val="004056DF"/>
    <w:rsid w:val="007E356A"/>
    <w:rsid w:val="00EE2381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3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1BB60EB2</Template>
  <TotalTime>18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Yule</dc:creator>
  <cp:lastModifiedBy>Ian Yule</cp:lastModifiedBy>
  <cp:revision>1</cp:revision>
  <dcterms:created xsi:type="dcterms:W3CDTF">2014-09-22T09:01:00Z</dcterms:created>
  <dcterms:modified xsi:type="dcterms:W3CDTF">2014-09-22T09:19:00Z</dcterms:modified>
</cp:coreProperties>
</file>