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E8" w:rsidRDefault="001B5A21">
      <w:r>
        <w:t>War Photographer</w:t>
      </w:r>
    </w:p>
    <w:p w:rsidR="001B5A21" w:rsidRDefault="001B5A21">
      <w:r>
        <w:t>By Carol Ann Duffy</w:t>
      </w:r>
    </w:p>
    <w:p w:rsidR="001B5A21" w:rsidRDefault="001B5A21"/>
    <w:p w:rsidR="001B5A21" w:rsidRPr="00B31428" w:rsidRDefault="001B5A21">
      <w:pPr>
        <w:rPr>
          <w:b/>
        </w:rPr>
      </w:pPr>
      <w:r w:rsidRPr="00B31428">
        <w:rPr>
          <w:b/>
        </w:rPr>
        <w:t>Course Notes</w:t>
      </w:r>
    </w:p>
    <w:p w:rsidR="001B5A21" w:rsidRDefault="001B5A21"/>
    <w:p w:rsidR="001B5A21" w:rsidRPr="00B31428" w:rsidRDefault="001B5A21" w:rsidP="001B5A21">
      <w:pPr>
        <w:pStyle w:val="ListParagraph"/>
        <w:numPr>
          <w:ilvl w:val="0"/>
          <w:numId w:val="1"/>
        </w:numPr>
        <w:rPr>
          <w:b/>
        </w:rPr>
      </w:pPr>
      <w:r w:rsidRPr="00B31428">
        <w:rPr>
          <w:b/>
        </w:rPr>
        <w:t>Persona</w:t>
      </w:r>
    </w:p>
    <w:p w:rsidR="001B5A21" w:rsidRDefault="001B5A21" w:rsidP="001B5A21">
      <w:pPr>
        <w:pStyle w:val="ListParagraph"/>
        <w:numPr>
          <w:ilvl w:val="0"/>
          <w:numId w:val="2"/>
        </w:numPr>
      </w:pPr>
      <w:r>
        <w:t>A war photographer</w:t>
      </w:r>
    </w:p>
    <w:p w:rsidR="001B5A21" w:rsidRDefault="001B5A21" w:rsidP="001B5A21">
      <w:pPr>
        <w:pStyle w:val="ListParagraph"/>
        <w:numPr>
          <w:ilvl w:val="0"/>
          <w:numId w:val="2"/>
        </w:numPr>
      </w:pPr>
      <w:r>
        <w:t>Inspired by her friendship with a war photographer: both he and CAD try and understand the world in which they live – Duffy uses words and imagery, the photographer uses photographic images</w:t>
      </w:r>
    </w:p>
    <w:p w:rsidR="001B5A21" w:rsidRDefault="001B5A21" w:rsidP="001B5A21">
      <w:pPr>
        <w:pStyle w:val="ListParagraph"/>
        <w:numPr>
          <w:ilvl w:val="0"/>
          <w:numId w:val="2"/>
        </w:numPr>
      </w:pPr>
      <w:r>
        <w:t>He straddles the world of evil, war and suffering and a UK base where he tries and sells images to newspapers; however he feels that he fits into neither world, he is an isolated character (you could link this to the child in ‘Originally’)</w:t>
      </w:r>
    </w:p>
    <w:p w:rsidR="001B5A21" w:rsidRDefault="001B5A21" w:rsidP="001B5A21"/>
    <w:p w:rsidR="0051311F" w:rsidRPr="00B31428" w:rsidRDefault="001B5A21" w:rsidP="0051311F">
      <w:pPr>
        <w:pStyle w:val="ListParagraph"/>
        <w:numPr>
          <w:ilvl w:val="0"/>
          <w:numId w:val="1"/>
        </w:numPr>
        <w:rPr>
          <w:b/>
        </w:rPr>
      </w:pPr>
      <w:r w:rsidRPr="00B31428">
        <w:rPr>
          <w:b/>
        </w:rPr>
        <w:t>Key ideas</w:t>
      </w:r>
    </w:p>
    <w:p w:rsidR="001B5A21" w:rsidRDefault="001B5A21" w:rsidP="001B5A21">
      <w:pPr>
        <w:pStyle w:val="ListParagraph"/>
        <w:numPr>
          <w:ilvl w:val="0"/>
          <w:numId w:val="2"/>
        </w:numPr>
      </w:pPr>
      <w:r>
        <w:t>The difficulty of creating order in and making sense of this chaotic world</w:t>
      </w:r>
    </w:p>
    <w:p w:rsidR="001B5A21" w:rsidRDefault="0051311F" w:rsidP="001B5A21">
      <w:pPr>
        <w:pStyle w:val="ListParagraph"/>
        <w:numPr>
          <w:ilvl w:val="0"/>
          <w:numId w:val="2"/>
        </w:numPr>
      </w:pPr>
      <w:r>
        <w:t>Desensitisation: images which used to shock us no longer do so</w:t>
      </w:r>
    </w:p>
    <w:p w:rsidR="0051311F" w:rsidRDefault="0051311F" w:rsidP="001B5A21">
      <w:pPr>
        <w:pStyle w:val="ListParagraph"/>
        <w:numPr>
          <w:ilvl w:val="0"/>
          <w:numId w:val="2"/>
        </w:numPr>
      </w:pPr>
      <w:r>
        <w:t>The horrors of war: “fields which don’t explode beneath the feet of running children”</w:t>
      </w:r>
    </w:p>
    <w:p w:rsidR="0051311F" w:rsidRDefault="00B31428" w:rsidP="00B31428">
      <w:pPr>
        <w:pStyle w:val="ListParagraph"/>
        <w:numPr>
          <w:ilvl w:val="0"/>
          <w:numId w:val="2"/>
        </w:numPr>
      </w:pPr>
      <w:r>
        <w:t>Public indifference to the victims of conflict</w:t>
      </w:r>
    </w:p>
    <w:p w:rsidR="00B31428" w:rsidRDefault="00B31428" w:rsidP="00B31428">
      <w:pPr>
        <w:pStyle w:val="ListParagraph"/>
        <w:ind w:left="1080"/>
      </w:pPr>
    </w:p>
    <w:p w:rsidR="001B5A21" w:rsidRPr="00B31428" w:rsidRDefault="001B5A21" w:rsidP="001B5A21">
      <w:pPr>
        <w:pStyle w:val="ListParagraph"/>
        <w:numPr>
          <w:ilvl w:val="0"/>
          <w:numId w:val="1"/>
        </w:numPr>
        <w:rPr>
          <w:b/>
        </w:rPr>
      </w:pPr>
      <w:r w:rsidRPr="00B31428">
        <w:rPr>
          <w:b/>
        </w:rPr>
        <w:t>Striking Imagery</w:t>
      </w:r>
    </w:p>
    <w:p w:rsidR="001B5A21" w:rsidRDefault="001B5A21" w:rsidP="001B5A21">
      <w:pPr>
        <w:pStyle w:val="ListParagraph"/>
        <w:numPr>
          <w:ilvl w:val="0"/>
          <w:numId w:val="2"/>
        </w:numPr>
      </w:pPr>
      <w:r>
        <w:t>“spools of suffering” in “ordered rows” – suggests his attempt to create order out of the chaotic and pain filled world in which he works</w:t>
      </w:r>
    </w:p>
    <w:p w:rsidR="001B5A21" w:rsidRDefault="001B5A21" w:rsidP="001B5A21">
      <w:pPr>
        <w:pStyle w:val="ListParagraph"/>
        <w:numPr>
          <w:ilvl w:val="0"/>
          <w:numId w:val="2"/>
        </w:numPr>
      </w:pPr>
      <w:r>
        <w:t xml:space="preserve">“he a priest preparing to intone a Mass” – suggests </w:t>
      </w:r>
      <w:r w:rsidR="0051311F">
        <w:t>his dedication to his task as well as his exposure to ‘blood’ and ‘suffering’</w:t>
      </w:r>
    </w:p>
    <w:p w:rsidR="0051311F" w:rsidRDefault="0051311F" w:rsidP="001B5A21">
      <w:pPr>
        <w:pStyle w:val="ListParagraph"/>
        <w:numPr>
          <w:ilvl w:val="0"/>
          <w:numId w:val="2"/>
        </w:numPr>
      </w:pPr>
      <w:r>
        <w:t xml:space="preserve">“running children in a nightmare heat” evokes the iconic picture of Vietnamese children fleeing an American napalm attack – this links to the idea of desensitisation as this picture shocked the world in the 60s but we are now used to these images </w:t>
      </w:r>
    </w:p>
    <w:p w:rsidR="0051311F" w:rsidRDefault="0051311F" w:rsidP="001B5A21">
      <w:pPr>
        <w:pStyle w:val="ListParagraph"/>
        <w:numPr>
          <w:ilvl w:val="0"/>
          <w:numId w:val="2"/>
        </w:numPr>
      </w:pPr>
      <w:r>
        <w:t>“a half formed ghost” suggests the development process but also that this man is now dead and like a priest the photographer is present at death</w:t>
      </w:r>
    </w:p>
    <w:p w:rsidR="001B5A21" w:rsidRDefault="0051311F" w:rsidP="001B5A21">
      <w:pPr>
        <w:pStyle w:val="ListParagraph"/>
        <w:numPr>
          <w:ilvl w:val="0"/>
          <w:numId w:val="2"/>
        </w:numPr>
      </w:pPr>
      <w:r>
        <w:t>“a hundred agonies in black and white” – suggests the amount of suffering the photographer witnessed but the fact that “his editor will pick out five or six” shows the disinterest which is reduced down “for Sunday’s Supplement” not the front pages</w:t>
      </w:r>
    </w:p>
    <w:p w:rsidR="001B5A21" w:rsidRPr="00B31428" w:rsidRDefault="001B5A21" w:rsidP="001B5A21">
      <w:pPr>
        <w:rPr>
          <w:b/>
        </w:rPr>
      </w:pPr>
      <w:r w:rsidRPr="00B31428">
        <w:rPr>
          <w:b/>
        </w:rPr>
        <w:t>4. Structure</w:t>
      </w:r>
    </w:p>
    <w:p w:rsidR="001B5A21" w:rsidRDefault="001B5A21" w:rsidP="001B5A21">
      <w:r>
        <w:tab/>
        <w:t>- A rigid 4 verses, six lines in each verse, each verse finishing in a rhyming couplet</w:t>
      </w:r>
    </w:p>
    <w:p w:rsidR="001B5A21" w:rsidRDefault="001B5A21" w:rsidP="001B5A21">
      <w:r>
        <w:tab/>
        <w:t>- The rigidity of the structure is a contract to the chaotic imagery inside the verses</w:t>
      </w:r>
    </w:p>
    <w:p w:rsidR="00B31428" w:rsidRDefault="00B31428" w:rsidP="001B5A21">
      <w:r>
        <w:tab/>
        <w:t xml:space="preserve">- </w:t>
      </w:r>
      <w:proofErr w:type="gramStart"/>
      <w:r>
        <w:t>the</w:t>
      </w:r>
      <w:proofErr w:type="gramEnd"/>
      <w:r>
        <w:t xml:space="preserve"> concluding verse takes the structure of a photograph: the photographer looks down from his aircraft to the uncaring fields of England.</w:t>
      </w:r>
      <w:bookmarkStart w:id="0" w:name="_GoBack"/>
      <w:bookmarkEnd w:id="0"/>
    </w:p>
    <w:sectPr w:rsidR="00B314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F15923"/>
    <w:multiLevelType w:val="hybridMultilevel"/>
    <w:tmpl w:val="F36C0836"/>
    <w:lvl w:ilvl="0" w:tplc="D3BA181A">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74A70582"/>
    <w:multiLevelType w:val="hybridMultilevel"/>
    <w:tmpl w:val="449ED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A21"/>
    <w:rsid w:val="001B5A21"/>
    <w:rsid w:val="004056DF"/>
    <w:rsid w:val="0051311F"/>
    <w:rsid w:val="007E356A"/>
    <w:rsid w:val="00B314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A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A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3360AAD7</Template>
  <TotalTime>25</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Yule</dc:creator>
  <cp:lastModifiedBy>Ian Yule</cp:lastModifiedBy>
  <cp:revision>1</cp:revision>
  <dcterms:created xsi:type="dcterms:W3CDTF">2014-09-26T08:46:00Z</dcterms:created>
  <dcterms:modified xsi:type="dcterms:W3CDTF">2014-09-26T09:11:00Z</dcterms:modified>
</cp:coreProperties>
</file>